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164" w:rsidRPr="000F356C" w:rsidRDefault="00A91164" w:rsidP="00806BF1">
      <w:pPr>
        <w:jc w:val="center"/>
        <w:rPr>
          <w:color w:val="000080"/>
          <w:sz w:val="28"/>
          <w:szCs w:val="28"/>
        </w:rPr>
      </w:pPr>
      <w:r w:rsidRPr="00F93CE8">
        <w:rPr>
          <w:noProof/>
          <w:sz w:val="28"/>
          <w:szCs w:val="28"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38.25pt;height:48pt;visibility:visible">
            <v:imagedata r:id="rId5" o:title=""/>
          </v:shape>
        </w:pict>
      </w:r>
    </w:p>
    <w:p w:rsidR="00A91164" w:rsidRDefault="00A91164" w:rsidP="008652B3">
      <w:pPr>
        <w:ind w:right="170"/>
        <w:jc w:val="center"/>
        <w:rPr>
          <w:b/>
          <w:bCs/>
          <w:sz w:val="32"/>
          <w:szCs w:val="32"/>
        </w:rPr>
      </w:pPr>
      <w:r w:rsidRPr="007752E3">
        <w:rPr>
          <w:b/>
          <w:bCs/>
          <w:sz w:val="32"/>
          <w:szCs w:val="32"/>
        </w:rPr>
        <w:t>Сумська районна державна адміністрація</w:t>
      </w:r>
    </w:p>
    <w:p w:rsidR="00A91164" w:rsidRPr="007752E3" w:rsidRDefault="00A91164" w:rsidP="008652B3">
      <w:pPr>
        <w:ind w:right="170"/>
        <w:jc w:val="center"/>
        <w:rPr>
          <w:b/>
          <w:bCs/>
          <w:sz w:val="32"/>
          <w:szCs w:val="32"/>
        </w:rPr>
      </w:pPr>
      <w:r w:rsidRPr="007752E3">
        <w:rPr>
          <w:b/>
          <w:bCs/>
          <w:sz w:val="32"/>
          <w:szCs w:val="32"/>
        </w:rPr>
        <w:t xml:space="preserve">Сумська районна </w:t>
      </w:r>
      <w:r>
        <w:rPr>
          <w:b/>
          <w:bCs/>
          <w:sz w:val="32"/>
          <w:szCs w:val="32"/>
        </w:rPr>
        <w:t>військова</w:t>
      </w:r>
      <w:r w:rsidRPr="007752E3">
        <w:rPr>
          <w:b/>
          <w:bCs/>
          <w:sz w:val="32"/>
          <w:szCs w:val="32"/>
        </w:rPr>
        <w:t xml:space="preserve"> адміністрація</w:t>
      </w:r>
    </w:p>
    <w:p w:rsidR="00A91164" w:rsidRPr="007752E3" w:rsidRDefault="00A91164" w:rsidP="008652B3">
      <w:pPr>
        <w:ind w:right="170"/>
        <w:jc w:val="center"/>
        <w:rPr>
          <w:b/>
          <w:bCs/>
          <w:sz w:val="32"/>
          <w:szCs w:val="32"/>
        </w:rPr>
      </w:pPr>
      <w:r w:rsidRPr="007752E3">
        <w:rPr>
          <w:b/>
          <w:bCs/>
          <w:sz w:val="32"/>
          <w:szCs w:val="32"/>
        </w:rPr>
        <w:t>Сумської області</w:t>
      </w:r>
    </w:p>
    <w:tbl>
      <w:tblPr>
        <w:tblW w:w="9934" w:type="dxa"/>
        <w:tblInd w:w="-106" w:type="dxa"/>
        <w:tblLook w:val="0000"/>
      </w:tblPr>
      <w:tblGrid>
        <w:gridCol w:w="9934"/>
      </w:tblGrid>
      <w:tr w:rsidR="00A91164" w:rsidRPr="00806BF1" w:rsidTr="00A97035">
        <w:tc>
          <w:tcPr>
            <w:tcW w:w="9934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:rsidR="00A91164" w:rsidRPr="00806BF1" w:rsidRDefault="00A91164" w:rsidP="00806BF1">
            <w:pPr>
              <w:ind w:right="170"/>
              <w:jc w:val="center"/>
              <w:rPr>
                <w:color w:val="000000"/>
                <w:sz w:val="26"/>
              </w:rPr>
            </w:pPr>
          </w:p>
        </w:tc>
      </w:tr>
      <w:tr w:rsidR="00A91164" w:rsidRPr="00806BF1" w:rsidTr="00A97035">
        <w:tc>
          <w:tcPr>
            <w:tcW w:w="9934" w:type="dxa"/>
            <w:tcBorders>
              <w:top w:val="single" w:sz="24" w:space="0" w:color="auto"/>
              <w:left w:val="nil"/>
              <w:bottom w:val="single" w:sz="2" w:space="0" w:color="auto"/>
              <w:right w:val="nil"/>
            </w:tcBorders>
          </w:tcPr>
          <w:p w:rsidR="00A91164" w:rsidRPr="00806BF1" w:rsidRDefault="00A91164" w:rsidP="00806BF1">
            <w:pPr>
              <w:ind w:right="170"/>
              <w:jc w:val="center"/>
              <w:rPr>
                <w:color w:val="000000"/>
                <w:sz w:val="10"/>
                <w:szCs w:val="10"/>
              </w:rPr>
            </w:pPr>
          </w:p>
        </w:tc>
      </w:tr>
    </w:tbl>
    <w:p w:rsidR="00A91164" w:rsidRPr="00806BF1" w:rsidRDefault="00A91164" w:rsidP="00806BF1">
      <w:pPr>
        <w:ind w:right="170"/>
        <w:jc w:val="center"/>
        <w:rPr>
          <w:sz w:val="24"/>
          <w:szCs w:val="24"/>
        </w:rPr>
      </w:pPr>
      <w:r w:rsidRPr="00806BF1">
        <w:rPr>
          <w:sz w:val="24"/>
          <w:szCs w:val="24"/>
        </w:rPr>
        <w:t xml:space="preserve">  вул. Іллінська, 97,  м. Суми,   Сумської області,  40009, тел.(0542) </w:t>
      </w:r>
      <w:r>
        <w:rPr>
          <w:sz w:val="24"/>
          <w:szCs w:val="24"/>
        </w:rPr>
        <w:t>78-87-77</w:t>
      </w:r>
    </w:p>
    <w:p w:rsidR="00A91164" w:rsidRPr="00806BF1" w:rsidRDefault="00A91164" w:rsidP="00806BF1">
      <w:pPr>
        <w:ind w:right="170"/>
        <w:jc w:val="center"/>
        <w:rPr>
          <w:sz w:val="24"/>
          <w:szCs w:val="24"/>
        </w:rPr>
      </w:pPr>
      <w:r w:rsidRPr="00806BF1">
        <w:rPr>
          <w:sz w:val="24"/>
          <w:szCs w:val="24"/>
        </w:rPr>
        <w:t xml:space="preserve">факс  (0542) </w:t>
      </w:r>
      <w:r>
        <w:rPr>
          <w:sz w:val="24"/>
          <w:szCs w:val="24"/>
        </w:rPr>
        <w:t>78-87-77</w:t>
      </w:r>
      <w:r w:rsidRPr="00806BF1">
        <w:rPr>
          <w:sz w:val="24"/>
          <w:szCs w:val="24"/>
        </w:rPr>
        <w:t xml:space="preserve"> E-mail</w:t>
      </w:r>
      <w:r w:rsidRPr="00C76DE5">
        <w:rPr>
          <w:sz w:val="24"/>
          <w:szCs w:val="24"/>
        </w:rPr>
        <w:t xml:space="preserve">: </w:t>
      </w:r>
      <w:hyperlink r:id="rId6" w:history="1">
        <w:r w:rsidRPr="00C76DE5">
          <w:rPr>
            <w:sz w:val="26"/>
            <w:szCs w:val="26"/>
            <w:u w:val="single"/>
          </w:rPr>
          <w:t>sumy@sm.gov.ua</w:t>
        </w:r>
      </w:hyperlink>
      <w:r w:rsidRPr="00806BF1">
        <w:rPr>
          <w:sz w:val="24"/>
          <w:szCs w:val="24"/>
        </w:rPr>
        <w:t xml:space="preserve"> КОД ЄДРПОУ 04057864</w:t>
      </w:r>
    </w:p>
    <w:p w:rsidR="00A91164" w:rsidRPr="00806BF1" w:rsidRDefault="00A91164" w:rsidP="00806BF1">
      <w:pPr>
        <w:ind w:right="170"/>
        <w:jc w:val="center"/>
        <w:rPr>
          <w:sz w:val="28"/>
          <w:szCs w:val="28"/>
        </w:rPr>
      </w:pPr>
    </w:p>
    <w:p w:rsidR="00A91164" w:rsidRPr="00806BF1" w:rsidRDefault="00A91164" w:rsidP="00806BF1">
      <w:pPr>
        <w:rPr>
          <w:sz w:val="24"/>
          <w:szCs w:val="24"/>
        </w:rPr>
      </w:pPr>
      <w:r w:rsidRPr="00806BF1">
        <w:rPr>
          <w:sz w:val="24"/>
          <w:szCs w:val="24"/>
        </w:rPr>
        <w:t>__________</w:t>
      </w:r>
      <w:r>
        <w:rPr>
          <w:sz w:val="24"/>
          <w:szCs w:val="24"/>
        </w:rPr>
        <w:t>_ № ______________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</w:t>
      </w:r>
      <w:r w:rsidRPr="00806BF1">
        <w:rPr>
          <w:sz w:val="24"/>
          <w:szCs w:val="24"/>
        </w:rPr>
        <w:t>На № ____________ від __________</w:t>
      </w:r>
    </w:p>
    <w:p w:rsidR="00A91164" w:rsidRPr="001C0F81" w:rsidRDefault="00A91164" w:rsidP="0063626F">
      <w:pPr>
        <w:tabs>
          <w:tab w:val="left" w:pos="7020"/>
        </w:tabs>
        <w:rPr>
          <w:sz w:val="28"/>
          <w:szCs w:val="28"/>
        </w:rPr>
      </w:pPr>
    </w:p>
    <w:tbl>
      <w:tblPr>
        <w:tblW w:w="4860" w:type="dxa"/>
        <w:tblInd w:w="4968" w:type="dxa"/>
        <w:tblLook w:val="01E0"/>
      </w:tblPr>
      <w:tblGrid>
        <w:gridCol w:w="4860"/>
      </w:tblGrid>
      <w:tr w:rsidR="00A91164" w:rsidRPr="001C0F81" w:rsidTr="007165F3">
        <w:tc>
          <w:tcPr>
            <w:tcW w:w="4860" w:type="dxa"/>
          </w:tcPr>
          <w:p w:rsidR="00A91164" w:rsidRDefault="00A91164" w:rsidP="00A3638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Костянтину</w:t>
            </w:r>
          </w:p>
          <w:p w:rsidR="00A91164" w:rsidRDefault="00A91164" w:rsidP="00A36389">
            <w:pPr>
              <w:rPr>
                <w:b/>
                <w:sz w:val="28"/>
                <w:szCs w:val="28"/>
              </w:rPr>
            </w:pPr>
          </w:p>
          <w:p w:rsidR="00A91164" w:rsidRPr="00C76DE5" w:rsidRDefault="00A91164" w:rsidP="00A36389">
            <w:pPr>
              <w:rPr>
                <w:b/>
                <w:sz w:val="22"/>
                <w:szCs w:val="22"/>
              </w:rPr>
            </w:pPr>
            <w:r w:rsidRPr="007165F3">
              <w:rPr>
                <w:sz w:val="22"/>
                <w:szCs w:val="22"/>
                <w:lang w:val="en-US"/>
              </w:rPr>
              <w:t>email</w:t>
            </w:r>
            <w:r w:rsidRPr="007165F3">
              <w:rPr>
                <w:sz w:val="22"/>
                <w:szCs w:val="22"/>
              </w:rPr>
              <w:t>:</w:t>
            </w:r>
            <w:r>
              <w:rPr>
                <w:sz w:val="28"/>
                <w:szCs w:val="28"/>
              </w:rPr>
              <w:t xml:space="preserve"> </w:t>
            </w:r>
            <w:r w:rsidRPr="00C76DE5">
              <w:rPr>
                <w:sz w:val="22"/>
                <w:szCs w:val="22"/>
                <w:lang w:val="en-US" w:eastAsia="uk-UA"/>
              </w:rPr>
              <w:t>foi</w:t>
            </w:r>
            <w:r w:rsidRPr="00C76DE5">
              <w:rPr>
                <w:sz w:val="22"/>
                <w:szCs w:val="22"/>
                <w:lang w:eastAsia="uk-UA"/>
              </w:rPr>
              <w:t>+</w:t>
            </w:r>
            <w:r w:rsidRPr="00C76DE5">
              <w:rPr>
                <w:sz w:val="22"/>
                <w:szCs w:val="22"/>
                <w:lang w:val="en-US" w:eastAsia="uk-UA"/>
              </w:rPr>
              <w:t>request</w:t>
            </w:r>
            <w:r w:rsidRPr="00C76DE5">
              <w:rPr>
                <w:sz w:val="22"/>
                <w:szCs w:val="22"/>
                <w:lang w:eastAsia="uk-UA"/>
              </w:rPr>
              <w:t>-126394-</w:t>
            </w:r>
            <w:r w:rsidRPr="00C76DE5">
              <w:rPr>
                <w:sz w:val="22"/>
                <w:szCs w:val="22"/>
                <w:lang w:val="en-US" w:eastAsia="uk-UA"/>
              </w:rPr>
              <w:t>f</w:t>
            </w:r>
            <w:r w:rsidRPr="00C76DE5">
              <w:rPr>
                <w:sz w:val="22"/>
                <w:szCs w:val="22"/>
                <w:lang w:eastAsia="uk-UA"/>
              </w:rPr>
              <w:t>140</w:t>
            </w:r>
            <w:r w:rsidRPr="00C76DE5">
              <w:rPr>
                <w:sz w:val="22"/>
                <w:szCs w:val="22"/>
                <w:lang w:val="en-US" w:eastAsia="uk-UA"/>
              </w:rPr>
              <w:t>b</w:t>
            </w:r>
            <w:r w:rsidRPr="00C76DE5">
              <w:rPr>
                <w:sz w:val="22"/>
                <w:szCs w:val="22"/>
                <w:lang w:eastAsia="uk-UA"/>
              </w:rPr>
              <w:t>0</w:t>
            </w:r>
            <w:r w:rsidRPr="00C76DE5">
              <w:rPr>
                <w:sz w:val="22"/>
                <w:szCs w:val="22"/>
                <w:lang w:val="en-US" w:eastAsia="uk-UA"/>
              </w:rPr>
              <w:t>ef</w:t>
            </w:r>
            <w:r w:rsidRPr="00C76DE5">
              <w:rPr>
                <w:sz w:val="22"/>
                <w:szCs w:val="22"/>
                <w:lang w:eastAsia="uk-UA"/>
              </w:rPr>
              <w:t>@</w:t>
            </w:r>
            <w:r w:rsidRPr="00C76DE5">
              <w:rPr>
                <w:sz w:val="22"/>
                <w:szCs w:val="22"/>
                <w:lang w:val="en-US" w:eastAsia="uk-UA"/>
              </w:rPr>
              <w:t>dostup</w:t>
            </w:r>
            <w:r w:rsidRPr="00C76DE5">
              <w:rPr>
                <w:sz w:val="22"/>
                <w:szCs w:val="22"/>
                <w:lang w:eastAsia="uk-UA"/>
              </w:rPr>
              <w:t>.</w:t>
            </w:r>
            <w:r w:rsidRPr="00C76DE5">
              <w:rPr>
                <w:sz w:val="22"/>
                <w:szCs w:val="22"/>
                <w:lang w:val="en-US" w:eastAsia="uk-UA"/>
              </w:rPr>
              <w:t>org</w:t>
            </w:r>
            <w:r w:rsidRPr="00C76DE5">
              <w:rPr>
                <w:sz w:val="22"/>
                <w:szCs w:val="22"/>
                <w:lang w:eastAsia="uk-UA"/>
              </w:rPr>
              <w:t>.</w:t>
            </w:r>
            <w:r w:rsidRPr="00C76DE5">
              <w:rPr>
                <w:sz w:val="22"/>
                <w:szCs w:val="22"/>
                <w:lang w:val="en-US" w:eastAsia="uk-UA"/>
              </w:rPr>
              <w:t>ua</w:t>
            </w:r>
          </w:p>
          <w:p w:rsidR="00A91164" w:rsidRPr="00C76DE5" w:rsidRDefault="00A91164" w:rsidP="00A36389"/>
        </w:tc>
      </w:tr>
    </w:tbl>
    <w:p w:rsidR="00A91164" w:rsidRDefault="00A91164" w:rsidP="00A36389">
      <w:pPr>
        <w:rPr>
          <w:b/>
          <w:sz w:val="28"/>
          <w:szCs w:val="28"/>
        </w:rPr>
      </w:pPr>
    </w:p>
    <w:p w:rsidR="00A91164" w:rsidRPr="00826979" w:rsidRDefault="00A91164" w:rsidP="00A36389">
      <w:pPr>
        <w:rPr>
          <w:b/>
          <w:sz w:val="28"/>
          <w:szCs w:val="28"/>
        </w:rPr>
      </w:pPr>
      <w:r w:rsidRPr="00826979">
        <w:rPr>
          <w:b/>
          <w:sz w:val="28"/>
          <w:szCs w:val="28"/>
        </w:rPr>
        <w:t xml:space="preserve">Про </w:t>
      </w:r>
      <w:r>
        <w:rPr>
          <w:b/>
          <w:sz w:val="28"/>
          <w:szCs w:val="28"/>
        </w:rPr>
        <w:t>розгляд запиту</w:t>
      </w:r>
    </w:p>
    <w:p w:rsidR="00A91164" w:rsidRPr="001C0F81" w:rsidRDefault="00A91164" w:rsidP="00A36389">
      <w:pPr>
        <w:rPr>
          <w:sz w:val="28"/>
          <w:szCs w:val="28"/>
        </w:rPr>
      </w:pPr>
    </w:p>
    <w:p w:rsidR="00A91164" w:rsidRPr="005B126C" w:rsidRDefault="00A91164" w:rsidP="005B126C">
      <w:pPr>
        <w:ind w:firstLine="708"/>
        <w:jc w:val="both"/>
        <w:rPr>
          <w:sz w:val="28"/>
          <w:szCs w:val="28"/>
          <w:lang w:eastAsia="uk-UA"/>
        </w:rPr>
      </w:pPr>
      <w:r w:rsidRPr="005B126C">
        <w:rPr>
          <w:sz w:val="28"/>
          <w:szCs w:val="28"/>
        </w:rPr>
        <w:t xml:space="preserve">Сумською районною </w:t>
      </w:r>
      <w:r>
        <w:rPr>
          <w:sz w:val="28"/>
          <w:szCs w:val="28"/>
        </w:rPr>
        <w:t xml:space="preserve">державною адміністрацією – районною військовою адміністрацією </w:t>
      </w:r>
      <w:r w:rsidRPr="005B126C">
        <w:rPr>
          <w:sz w:val="28"/>
          <w:szCs w:val="28"/>
        </w:rPr>
        <w:t xml:space="preserve">розглянуто Ваш запит </w:t>
      </w:r>
      <w:r w:rsidRPr="005B126C">
        <w:rPr>
          <w:rStyle w:val="Strong"/>
          <w:b w:val="0"/>
          <w:bCs/>
          <w:sz w:val="28"/>
          <w:szCs w:val="28"/>
        </w:rPr>
        <w:t xml:space="preserve">щодо </w:t>
      </w:r>
      <w:r w:rsidRPr="005B126C">
        <w:rPr>
          <w:sz w:val="28"/>
          <w:szCs w:val="28"/>
          <w:lang w:eastAsia="uk-UA"/>
        </w:rPr>
        <w:t>надання копій наказів (розпоряджень), виданих керівниками відповідних органів згідно з пунктом 9 Порядку розгляду питань, пов’язаних з підготовкою і внесенням подань щодо осіб, призначення на посаду та звільнення з посади яких здійснюється Верховною Радою України, Президентом України або Кабінетом Міністрів України чи погоджується з Кабінетом Міністрів України, затвердженого постановою Кабінету Міністрів від 11.04.2012</w:t>
      </w:r>
      <w:r>
        <w:rPr>
          <w:sz w:val="28"/>
          <w:szCs w:val="28"/>
          <w:lang w:eastAsia="uk-UA"/>
        </w:rPr>
        <w:t xml:space="preserve"> </w:t>
      </w:r>
      <w:r w:rsidRPr="005B126C">
        <w:rPr>
          <w:sz w:val="28"/>
          <w:szCs w:val="28"/>
          <w:lang w:eastAsia="uk-UA"/>
        </w:rPr>
        <w:t>№ 298, та надісланих до Секретаріату Кабінету Міністрів у період з 01.01.2023 по 01.04.2024 роки.</w:t>
      </w:r>
    </w:p>
    <w:p w:rsidR="00A91164" w:rsidRPr="005B126C" w:rsidRDefault="00A91164" w:rsidP="007936CC">
      <w:pPr>
        <w:ind w:firstLine="709"/>
        <w:jc w:val="both"/>
        <w:rPr>
          <w:sz w:val="28"/>
          <w:szCs w:val="28"/>
          <w:lang w:eastAsia="en-US"/>
        </w:rPr>
      </w:pPr>
      <w:r w:rsidRPr="005B126C">
        <w:rPr>
          <w:sz w:val="28"/>
          <w:szCs w:val="28"/>
          <w:lang w:eastAsia="en-US"/>
        </w:rPr>
        <w:t>Враховуючи вищезазначене</w:t>
      </w:r>
      <w:r>
        <w:rPr>
          <w:sz w:val="28"/>
          <w:szCs w:val="28"/>
          <w:lang w:eastAsia="en-US"/>
        </w:rPr>
        <w:t>,</w:t>
      </w:r>
      <w:r w:rsidRPr="005B126C">
        <w:rPr>
          <w:sz w:val="28"/>
          <w:szCs w:val="28"/>
          <w:lang w:eastAsia="en-US"/>
        </w:rPr>
        <w:t xml:space="preserve"> надаємо копії документів, що містять запитувану Вами інформацію.</w:t>
      </w:r>
    </w:p>
    <w:p w:rsidR="00A91164" w:rsidRDefault="00A91164" w:rsidP="001F1447">
      <w:pPr>
        <w:ind w:firstLine="708"/>
        <w:jc w:val="both"/>
        <w:rPr>
          <w:sz w:val="28"/>
          <w:szCs w:val="28"/>
        </w:rPr>
      </w:pPr>
    </w:p>
    <w:p w:rsidR="00A91164" w:rsidRDefault="00A91164" w:rsidP="00F755F0">
      <w:pPr>
        <w:ind w:left="1843" w:hanging="1276"/>
        <w:jc w:val="both"/>
        <w:outlineLvl w:val="0"/>
        <w:rPr>
          <w:sz w:val="26"/>
          <w:szCs w:val="26"/>
          <w:lang w:eastAsia="uk-UA"/>
        </w:rPr>
      </w:pPr>
      <w:r w:rsidRPr="00A01C3F">
        <w:rPr>
          <w:sz w:val="28"/>
          <w:szCs w:val="28"/>
          <w:lang w:eastAsia="uk-UA"/>
        </w:rPr>
        <w:t xml:space="preserve">Додаток: </w:t>
      </w:r>
      <w:r>
        <w:rPr>
          <w:sz w:val="28"/>
          <w:szCs w:val="28"/>
          <w:lang w:eastAsia="uk-UA"/>
        </w:rPr>
        <w:t xml:space="preserve">копія розпорядження голови Сумської районної державної адміністрації – начальника районної військової адміністрації       від 01.06.2023 № 47-К </w:t>
      </w:r>
      <w:r w:rsidRPr="00A01C3F">
        <w:rPr>
          <w:sz w:val="28"/>
          <w:szCs w:val="28"/>
          <w:lang w:eastAsia="uk-UA"/>
        </w:rPr>
        <w:t>на 1 арк. в 1 прим</w:t>
      </w:r>
      <w:r>
        <w:rPr>
          <w:sz w:val="26"/>
          <w:szCs w:val="26"/>
          <w:lang w:eastAsia="uk-UA"/>
        </w:rPr>
        <w:t>.</w:t>
      </w:r>
    </w:p>
    <w:p w:rsidR="00A91164" w:rsidRPr="000C4C5F" w:rsidRDefault="00A91164" w:rsidP="00F755F0">
      <w:pPr>
        <w:ind w:left="1843" w:hanging="1276"/>
        <w:jc w:val="both"/>
        <w:outlineLvl w:val="0"/>
        <w:rPr>
          <w:sz w:val="26"/>
          <w:szCs w:val="26"/>
          <w:lang w:eastAsia="uk-UA"/>
        </w:rPr>
      </w:pPr>
    </w:p>
    <w:tbl>
      <w:tblPr>
        <w:tblW w:w="9828" w:type="dxa"/>
        <w:tblLook w:val="01E0"/>
      </w:tblPr>
      <w:tblGrid>
        <w:gridCol w:w="6348"/>
        <w:gridCol w:w="3480"/>
      </w:tblGrid>
      <w:tr w:rsidR="00A91164" w:rsidRPr="00875C02" w:rsidTr="00A01C3F">
        <w:tc>
          <w:tcPr>
            <w:tcW w:w="6348" w:type="dxa"/>
          </w:tcPr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</w:tabs>
              <w:spacing w:after="0"/>
              <w:ind w:left="0" w:right="-1789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Тимчасово виконуючий обов’язки</w:t>
            </w: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</w:tabs>
              <w:spacing w:after="0"/>
              <w:ind w:left="0" w:right="-1789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голови районної державної </w:t>
            </w: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</w:tabs>
              <w:spacing w:after="0"/>
              <w:ind w:left="0" w:right="-1789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>адміністрації – начальника</w:t>
            </w: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</w:tabs>
              <w:spacing w:after="0"/>
              <w:ind w:left="0" w:right="-1789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районної військової адміністрації     </w:t>
            </w:r>
          </w:p>
        </w:tc>
        <w:tc>
          <w:tcPr>
            <w:tcW w:w="3480" w:type="dxa"/>
          </w:tcPr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</w:tabs>
              <w:spacing w:after="0"/>
              <w:ind w:left="0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  <w:tab w:val="left" w:pos="717"/>
              </w:tabs>
              <w:spacing w:after="0"/>
              <w:ind w:left="0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   </w:t>
            </w: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  <w:tab w:val="left" w:pos="717"/>
              </w:tabs>
              <w:spacing w:after="0"/>
              <w:ind w:left="0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     </w:t>
            </w:r>
          </w:p>
          <w:p w:rsidR="00A91164" w:rsidRPr="00AB0DDE" w:rsidRDefault="00A91164" w:rsidP="00C04E10">
            <w:pPr>
              <w:pStyle w:val="ShapkaDocumentu"/>
              <w:keepNext w:val="0"/>
              <w:keepLines w:val="0"/>
              <w:widowControl w:val="0"/>
              <w:tabs>
                <w:tab w:val="left" w:pos="0"/>
                <w:tab w:val="left" w:pos="717"/>
              </w:tabs>
              <w:spacing w:after="0"/>
              <w:ind w:left="0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   </w:t>
            </w:r>
            <w:r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  </w:t>
            </w:r>
            <w:r w:rsidRPr="00AB0DDE">
              <w:rPr>
                <w:rFonts w:ascii="Times New Roman" w:hAnsi="Times New Roman"/>
                <w:b/>
                <w:color w:val="000000"/>
                <w:sz w:val="28"/>
                <w:szCs w:val="28"/>
              </w:rPr>
              <w:t xml:space="preserve">Михайло МЕЛЬНИК      </w:t>
            </w:r>
          </w:p>
        </w:tc>
      </w:tr>
    </w:tbl>
    <w:p w:rsidR="00A91164" w:rsidRDefault="00A91164" w:rsidP="006B4358">
      <w:pPr>
        <w:pStyle w:val="Heading2"/>
        <w:ind w:right="170"/>
        <w:jc w:val="left"/>
        <w:rPr>
          <w:b w:val="0"/>
          <w:sz w:val="24"/>
          <w:szCs w:val="24"/>
        </w:rPr>
      </w:pPr>
    </w:p>
    <w:p w:rsidR="00A91164" w:rsidRDefault="00A91164" w:rsidP="006B4358">
      <w:pPr>
        <w:pStyle w:val="Heading2"/>
        <w:ind w:right="17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Ірина Савченко,</w:t>
      </w:r>
      <w:r w:rsidRPr="006B4358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78-87-77</w:t>
      </w:r>
    </w:p>
    <w:p w:rsidR="00A91164" w:rsidRPr="00C04E10" w:rsidRDefault="00A91164" w:rsidP="00C04E10"/>
    <w:p w:rsidR="00A91164" w:rsidRDefault="00A91164">
      <w:pPr>
        <w:rPr>
          <w:b/>
          <w:bCs/>
          <w:color w:val="000000"/>
          <w:sz w:val="28"/>
          <w:szCs w:val="28"/>
        </w:rPr>
      </w:pPr>
    </w:p>
    <w:sectPr w:rsidR="00A91164" w:rsidSect="00E9149C">
      <w:pgSz w:w="11906" w:h="16838"/>
      <w:pgMar w:top="357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shelf Symbol 7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ntiqua">
    <w:altName w:val="Corbe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006893"/>
    <w:multiLevelType w:val="hybridMultilevel"/>
    <w:tmpl w:val="34F85E7C"/>
    <w:lvl w:ilvl="0" w:tplc="125E110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36072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AD8575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AC61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80644F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602218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CF08B8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D6820C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26F9B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18BC"/>
    <w:rsid w:val="000423A1"/>
    <w:rsid w:val="00042729"/>
    <w:rsid w:val="0004718A"/>
    <w:rsid w:val="00077848"/>
    <w:rsid w:val="000C0784"/>
    <w:rsid w:val="000C4C5F"/>
    <w:rsid w:val="000E4392"/>
    <w:rsid w:val="000E6236"/>
    <w:rsid w:val="000F3223"/>
    <w:rsid w:val="000F356C"/>
    <w:rsid w:val="000F69A6"/>
    <w:rsid w:val="001168DE"/>
    <w:rsid w:val="00122B25"/>
    <w:rsid w:val="001371D7"/>
    <w:rsid w:val="00150E46"/>
    <w:rsid w:val="00152355"/>
    <w:rsid w:val="00160259"/>
    <w:rsid w:val="001727E4"/>
    <w:rsid w:val="001727F7"/>
    <w:rsid w:val="00175C29"/>
    <w:rsid w:val="001773FA"/>
    <w:rsid w:val="001834F8"/>
    <w:rsid w:val="00184DBE"/>
    <w:rsid w:val="001911BA"/>
    <w:rsid w:val="00195E4D"/>
    <w:rsid w:val="00196A54"/>
    <w:rsid w:val="001A4F06"/>
    <w:rsid w:val="001B1A21"/>
    <w:rsid w:val="001B33B6"/>
    <w:rsid w:val="001C0F81"/>
    <w:rsid w:val="001C56BF"/>
    <w:rsid w:val="001F1447"/>
    <w:rsid w:val="00213EBC"/>
    <w:rsid w:val="00216C18"/>
    <w:rsid w:val="00224FC7"/>
    <w:rsid w:val="00226F5B"/>
    <w:rsid w:val="0022724C"/>
    <w:rsid w:val="0024573C"/>
    <w:rsid w:val="00273E09"/>
    <w:rsid w:val="0028299C"/>
    <w:rsid w:val="00295DBB"/>
    <w:rsid w:val="002A6610"/>
    <w:rsid w:val="002C218C"/>
    <w:rsid w:val="002C5B52"/>
    <w:rsid w:val="002E03BD"/>
    <w:rsid w:val="002E32ED"/>
    <w:rsid w:val="002E6B5E"/>
    <w:rsid w:val="002E70A3"/>
    <w:rsid w:val="00302330"/>
    <w:rsid w:val="003138C6"/>
    <w:rsid w:val="00334D6F"/>
    <w:rsid w:val="00336D70"/>
    <w:rsid w:val="00344296"/>
    <w:rsid w:val="00374842"/>
    <w:rsid w:val="00383876"/>
    <w:rsid w:val="003A481F"/>
    <w:rsid w:val="003C5B9F"/>
    <w:rsid w:val="003D798E"/>
    <w:rsid w:val="003E57A0"/>
    <w:rsid w:val="003F1305"/>
    <w:rsid w:val="00403D08"/>
    <w:rsid w:val="004246D1"/>
    <w:rsid w:val="00425389"/>
    <w:rsid w:val="00432925"/>
    <w:rsid w:val="0045034E"/>
    <w:rsid w:val="00453622"/>
    <w:rsid w:val="00493BBA"/>
    <w:rsid w:val="00493CE4"/>
    <w:rsid w:val="004A2345"/>
    <w:rsid w:val="004C04B7"/>
    <w:rsid w:val="004D0039"/>
    <w:rsid w:val="004F757F"/>
    <w:rsid w:val="00503552"/>
    <w:rsid w:val="00535361"/>
    <w:rsid w:val="00540260"/>
    <w:rsid w:val="0055622D"/>
    <w:rsid w:val="005A63C8"/>
    <w:rsid w:val="005B126C"/>
    <w:rsid w:val="005B7C43"/>
    <w:rsid w:val="005C3F09"/>
    <w:rsid w:val="005E130B"/>
    <w:rsid w:val="005E753D"/>
    <w:rsid w:val="005F2267"/>
    <w:rsid w:val="005F4AE9"/>
    <w:rsid w:val="0063414C"/>
    <w:rsid w:val="0063626F"/>
    <w:rsid w:val="00653447"/>
    <w:rsid w:val="00655666"/>
    <w:rsid w:val="00662E54"/>
    <w:rsid w:val="00664174"/>
    <w:rsid w:val="006711E2"/>
    <w:rsid w:val="00681C4E"/>
    <w:rsid w:val="00682BBC"/>
    <w:rsid w:val="00686396"/>
    <w:rsid w:val="006B4358"/>
    <w:rsid w:val="006B4F33"/>
    <w:rsid w:val="006C6788"/>
    <w:rsid w:val="006C736F"/>
    <w:rsid w:val="006D3719"/>
    <w:rsid w:val="006F32B7"/>
    <w:rsid w:val="00700B96"/>
    <w:rsid w:val="007039DB"/>
    <w:rsid w:val="007165F3"/>
    <w:rsid w:val="00721F93"/>
    <w:rsid w:val="00735BF1"/>
    <w:rsid w:val="007651EE"/>
    <w:rsid w:val="007752E3"/>
    <w:rsid w:val="00783F8E"/>
    <w:rsid w:val="0078413A"/>
    <w:rsid w:val="00790947"/>
    <w:rsid w:val="0079111A"/>
    <w:rsid w:val="00792894"/>
    <w:rsid w:val="007936CC"/>
    <w:rsid w:val="007C12DB"/>
    <w:rsid w:val="007C7DB7"/>
    <w:rsid w:val="007D24DE"/>
    <w:rsid w:val="007E7549"/>
    <w:rsid w:val="00806BF1"/>
    <w:rsid w:val="00815189"/>
    <w:rsid w:val="0082537C"/>
    <w:rsid w:val="00826979"/>
    <w:rsid w:val="0083005A"/>
    <w:rsid w:val="00836DB4"/>
    <w:rsid w:val="00847834"/>
    <w:rsid w:val="008652B3"/>
    <w:rsid w:val="00875C02"/>
    <w:rsid w:val="00877AB1"/>
    <w:rsid w:val="008908CC"/>
    <w:rsid w:val="008B3A1B"/>
    <w:rsid w:val="008B7CCC"/>
    <w:rsid w:val="008E1B11"/>
    <w:rsid w:val="008E55BB"/>
    <w:rsid w:val="008E7C34"/>
    <w:rsid w:val="00906A09"/>
    <w:rsid w:val="009173BA"/>
    <w:rsid w:val="009526E1"/>
    <w:rsid w:val="00961B31"/>
    <w:rsid w:val="009729DE"/>
    <w:rsid w:val="00996A3B"/>
    <w:rsid w:val="009C3C92"/>
    <w:rsid w:val="00A01C3F"/>
    <w:rsid w:val="00A11F8C"/>
    <w:rsid w:val="00A352C8"/>
    <w:rsid w:val="00A36389"/>
    <w:rsid w:val="00A62A87"/>
    <w:rsid w:val="00A66D3B"/>
    <w:rsid w:val="00A75A36"/>
    <w:rsid w:val="00A765CC"/>
    <w:rsid w:val="00A80ED5"/>
    <w:rsid w:val="00A84CAE"/>
    <w:rsid w:val="00A91164"/>
    <w:rsid w:val="00A9572D"/>
    <w:rsid w:val="00A97035"/>
    <w:rsid w:val="00AB0DDE"/>
    <w:rsid w:val="00AB3621"/>
    <w:rsid w:val="00AD4DC5"/>
    <w:rsid w:val="00AD4FBD"/>
    <w:rsid w:val="00AE222F"/>
    <w:rsid w:val="00B1775B"/>
    <w:rsid w:val="00B5096E"/>
    <w:rsid w:val="00B628F6"/>
    <w:rsid w:val="00B73468"/>
    <w:rsid w:val="00B756F8"/>
    <w:rsid w:val="00B85C62"/>
    <w:rsid w:val="00B8689D"/>
    <w:rsid w:val="00BA74DF"/>
    <w:rsid w:val="00BB2683"/>
    <w:rsid w:val="00BC1142"/>
    <w:rsid w:val="00BD4392"/>
    <w:rsid w:val="00BE21EC"/>
    <w:rsid w:val="00BF6607"/>
    <w:rsid w:val="00C04E10"/>
    <w:rsid w:val="00C10DE7"/>
    <w:rsid w:val="00C4103E"/>
    <w:rsid w:val="00C76DE5"/>
    <w:rsid w:val="00CA2B03"/>
    <w:rsid w:val="00CB08F3"/>
    <w:rsid w:val="00CB2496"/>
    <w:rsid w:val="00CC334E"/>
    <w:rsid w:val="00CC491B"/>
    <w:rsid w:val="00CE3330"/>
    <w:rsid w:val="00D17147"/>
    <w:rsid w:val="00D27178"/>
    <w:rsid w:val="00D4159C"/>
    <w:rsid w:val="00D6285E"/>
    <w:rsid w:val="00D6331F"/>
    <w:rsid w:val="00D6363A"/>
    <w:rsid w:val="00D659DF"/>
    <w:rsid w:val="00D77F86"/>
    <w:rsid w:val="00D80E1B"/>
    <w:rsid w:val="00D86A86"/>
    <w:rsid w:val="00D87018"/>
    <w:rsid w:val="00D87D2C"/>
    <w:rsid w:val="00DA2FEF"/>
    <w:rsid w:val="00DB5925"/>
    <w:rsid w:val="00DC55D6"/>
    <w:rsid w:val="00E002E9"/>
    <w:rsid w:val="00E05B7C"/>
    <w:rsid w:val="00E06C30"/>
    <w:rsid w:val="00E12E3D"/>
    <w:rsid w:val="00E20FC4"/>
    <w:rsid w:val="00E552C1"/>
    <w:rsid w:val="00E82826"/>
    <w:rsid w:val="00E9149C"/>
    <w:rsid w:val="00EB24CD"/>
    <w:rsid w:val="00ED6C20"/>
    <w:rsid w:val="00F057D9"/>
    <w:rsid w:val="00F145C8"/>
    <w:rsid w:val="00F33D51"/>
    <w:rsid w:val="00F7161E"/>
    <w:rsid w:val="00F7556D"/>
    <w:rsid w:val="00F755F0"/>
    <w:rsid w:val="00F85408"/>
    <w:rsid w:val="00F93CE8"/>
    <w:rsid w:val="00FA1123"/>
    <w:rsid w:val="00FA7449"/>
    <w:rsid w:val="00FC0636"/>
    <w:rsid w:val="00FC18BC"/>
    <w:rsid w:val="00FC21F5"/>
    <w:rsid w:val="00FD3CBC"/>
    <w:rsid w:val="00FE3010"/>
    <w:rsid w:val="00FF61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18BC"/>
    <w:rPr>
      <w:sz w:val="20"/>
      <w:szCs w:val="20"/>
      <w:lang w:val="uk-UA"/>
    </w:rPr>
  </w:style>
  <w:style w:type="paragraph" w:styleId="Heading2">
    <w:name w:val="heading 2"/>
    <w:basedOn w:val="Normal"/>
    <w:next w:val="Normal"/>
    <w:link w:val="Heading2Char"/>
    <w:uiPriority w:val="99"/>
    <w:qFormat/>
    <w:rsid w:val="00A36389"/>
    <w:pPr>
      <w:keepNext/>
      <w:autoSpaceDE w:val="0"/>
      <w:autoSpaceDN w:val="0"/>
      <w:jc w:val="both"/>
      <w:outlineLvl w:val="1"/>
    </w:pPr>
    <w:rPr>
      <w:b/>
      <w:bCs/>
      <w:color w:val="000000"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A36389"/>
    <w:rPr>
      <w:rFonts w:cs="Times New Roman"/>
      <w:b/>
      <w:color w:val="000000"/>
      <w:sz w:val="28"/>
      <w:lang w:val="uk-UA" w:eastAsia="ru-RU"/>
    </w:rPr>
  </w:style>
  <w:style w:type="table" w:styleId="TableGrid">
    <w:name w:val="Table Grid"/>
    <w:basedOn w:val="TableNormal"/>
    <w:uiPriority w:val="99"/>
    <w:rsid w:val="00FC18B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F145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val="uk-UA"/>
    </w:rPr>
  </w:style>
  <w:style w:type="paragraph" w:customStyle="1" w:styleId="1">
    <w:name w:val="Знак1"/>
    <w:basedOn w:val="Normal"/>
    <w:uiPriority w:val="99"/>
    <w:rsid w:val="00F7161E"/>
    <w:rPr>
      <w:rFonts w:ascii="Bookshelf Symbol 7" w:hAnsi="Bookshelf Symbol 7" w:cs="Bookshelf Symbol 7"/>
      <w:lang w:val="en-US" w:eastAsia="en-US"/>
    </w:rPr>
  </w:style>
  <w:style w:type="character" w:customStyle="1" w:styleId="rvts9">
    <w:name w:val="rvts9"/>
    <w:basedOn w:val="DefaultParagraphFont"/>
    <w:uiPriority w:val="99"/>
    <w:rsid w:val="00F7161E"/>
    <w:rPr>
      <w:rFonts w:cs="Times New Roman"/>
    </w:rPr>
  </w:style>
  <w:style w:type="character" w:customStyle="1" w:styleId="rvts23">
    <w:name w:val="rvts23"/>
    <w:basedOn w:val="DefaultParagraphFont"/>
    <w:uiPriority w:val="99"/>
    <w:rsid w:val="00F7161E"/>
    <w:rPr>
      <w:rFonts w:cs="Times New Roman"/>
    </w:rPr>
  </w:style>
  <w:style w:type="character" w:customStyle="1" w:styleId="rvts0">
    <w:name w:val="rvts0"/>
    <w:basedOn w:val="DefaultParagraphFont"/>
    <w:uiPriority w:val="99"/>
    <w:rsid w:val="00F7161E"/>
    <w:rPr>
      <w:rFonts w:cs="Times New Roman"/>
    </w:rPr>
  </w:style>
  <w:style w:type="character" w:styleId="Hyperlink">
    <w:name w:val="Hyperlink"/>
    <w:basedOn w:val="DefaultParagraphFont"/>
    <w:uiPriority w:val="99"/>
    <w:rsid w:val="00A36389"/>
    <w:rPr>
      <w:rFonts w:cs="Times New Roman"/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FA11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Pr>
      <w:rFonts w:ascii="Courier New" w:hAnsi="Courier New" w:cs="Courier New"/>
      <w:lang w:val="uk-UA"/>
    </w:rPr>
  </w:style>
  <w:style w:type="paragraph" w:customStyle="1" w:styleId="ShapkaDocumentu">
    <w:name w:val="Shapka Documentu"/>
    <w:basedOn w:val="Normal"/>
    <w:uiPriority w:val="99"/>
    <w:rsid w:val="00AE222F"/>
    <w:pPr>
      <w:keepNext/>
      <w:keepLines/>
      <w:spacing w:after="240"/>
      <w:ind w:left="3969"/>
      <w:jc w:val="center"/>
    </w:pPr>
    <w:rPr>
      <w:rFonts w:ascii="Antiqua" w:hAnsi="Antiqua"/>
      <w:sz w:val="26"/>
    </w:rPr>
  </w:style>
  <w:style w:type="paragraph" w:styleId="DocumentMap">
    <w:name w:val="Document Map"/>
    <w:basedOn w:val="Normal"/>
    <w:link w:val="DocumentMapChar"/>
    <w:uiPriority w:val="99"/>
    <w:semiHidden/>
    <w:rsid w:val="00C76DE5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Pr>
      <w:rFonts w:cs="Times New Roman"/>
      <w:sz w:val="2"/>
      <w:lang w:val="uk-UA"/>
    </w:rPr>
  </w:style>
  <w:style w:type="paragraph" w:customStyle="1" w:styleId="a">
    <w:name w:val="Нормальний текст"/>
    <w:basedOn w:val="Normal"/>
    <w:uiPriority w:val="99"/>
    <w:rsid w:val="00C76DE5"/>
    <w:pPr>
      <w:spacing w:before="120"/>
      <w:ind w:firstLine="567"/>
    </w:pPr>
    <w:rPr>
      <w:rFonts w:ascii="Antiqua" w:hAnsi="Antiqua"/>
      <w:sz w:val="26"/>
    </w:rPr>
  </w:style>
  <w:style w:type="character" w:styleId="Strong">
    <w:name w:val="Strong"/>
    <w:basedOn w:val="DefaultParagraphFont"/>
    <w:uiPriority w:val="99"/>
    <w:qFormat/>
    <w:rsid w:val="007936CC"/>
    <w:rPr>
      <w:rFonts w:cs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759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59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59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95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95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759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umy@sm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202</TotalTime>
  <Pages>1</Pages>
  <Words>231</Words>
  <Characters>1319</Characters>
  <Application>Microsoft Office Outlook</Application>
  <DocSecurity>0</DocSecurity>
  <Lines>0</Lines>
  <Paragraphs>0</Paragraphs>
  <ScaleCrop>false</ScaleCrop>
  <Company>rda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ДОВІДКА</dc:title>
  <dc:subject/>
  <dc:creator>Администратор</dc:creator>
  <cp:keywords/>
  <dc:description/>
  <cp:lastModifiedBy>Org</cp:lastModifiedBy>
  <cp:revision>91</cp:revision>
  <cp:lastPrinted>2022-11-24T08:29:00Z</cp:lastPrinted>
  <dcterms:created xsi:type="dcterms:W3CDTF">2020-04-21T10:07:00Z</dcterms:created>
  <dcterms:modified xsi:type="dcterms:W3CDTF">2024-04-17T12:18:00Z</dcterms:modified>
</cp:coreProperties>
</file>