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1ADC" w:rsidRPr="00FC31D8" w:rsidRDefault="00B41ADC" w:rsidP="00B41ADC">
      <w:pPr>
        <w:widowControl w:val="0"/>
        <w:tabs>
          <w:tab w:val="center" w:pos="4536"/>
        </w:tabs>
        <w:spacing w:after="0" w:line="240" w:lineRule="auto"/>
        <w:jc w:val="center"/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val="uk-UA" w:eastAsia="ru-RU"/>
        </w:rPr>
      </w:pPr>
      <w:r w:rsidRPr="00FC31D8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68D11A62" wp14:editId="38EE197D">
            <wp:extent cx="514985" cy="63754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0000" contrast="80000"/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985" cy="637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1ADC" w:rsidRPr="00FC31D8" w:rsidRDefault="00B41ADC" w:rsidP="00B41ADC">
      <w:pPr>
        <w:widowControl w:val="0"/>
        <w:tabs>
          <w:tab w:val="center" w:pos="4819"/>
        </w:tabs>
        <w:spacing w:after="0"/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</w:pPr>
      <w:r w:rsidRPr="00FC31D8">
        <w:rPr>
          <w:rFonts w:ascii="Times New Roman" w:eastAsia="Times New Roman" w:hAnsi="Times New Roman" w:cs="Times New Roman"/>
          <w:b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0288" behindDoc="0" locked="0" layoutInCell="1" allowOverlap="1" wp14:anchorId="3BDA2F05" wp14:editId="3C4AAE01">
            <wp:simplePos x="0" y="0"/>
            <wp:positionH relativeFrom="margin">
              <wp:align>right</wp:align>
            </wp:positionH>
            <wp:positionV relativeFrom="margin">
              <wp:posOffset>-1520190</wp:posOffset>
            </wp:positionV>
            <wp:extent cx="615315" cy="643255"/>
            <wp:effectExtent l="0" t="0" r="0" b="4445"/>
            <wp:wrapSquare wrapText="bothSides"/>
            <wp:docPr id="4" name="Рисунок 4" descr="d5e9ecfb75c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 descr="d5e9ecfb75c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contrast="80000"/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315" cy="6432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C31D8">
        <w:rPr>
          <w:rFonts w:ascii="Times New Roman" w:eastAsia="Times New Roman" w:hAnsi="Times New Roman" w:cs="Times New Roman"/>
          <w:b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18023861" wp14:editId="283996D0">
            <wp:simplePos x="0" y="0"/>
            <wp:positionH relativeFrom="margin">
              <wp:align>left</wp:align>
            </wp:positionH>
            <wp:positionV relativeFrom="margin">
              <wp:posOffset>-1515110</wp:posOffset>
            </wp:positionV>
            <wp:extent cx="615315" cy="643255"/>
            <wp:effectExtent l="0" t="0" r="0" b="4445"/>
            <wp:wrapSquare wrapText="bothSides"/>
            <wp:docPr id="5" name="Рисунок 5" descr="d5e9ecfb75c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 descr="d5e9ecfb75c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contrast="80000"/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315" cy="6432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41ADC" w:rsidRPr="00FC31D8" w:rsidRDefault="00B41ADC" w:rsidP="00B41ADC">
      <w:pPr>
        <w:tabs>
          <w:tab w:val="center" w:pos="4848"/>
          <w:tab w:val="left" w:pos="8925"/>
        </w:tabs>
        <w:spacing w:after="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</w:pPr>
      <w:r w:rsidRPr="00FC31D8"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  <w:t xml:space="preserve">КОМУНАЛЬНЕ </w:t>
      </w:r>
      <w:r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  <w:t xml:space="preserve"> </w:t>
      </w:r>
      <w:r w:rsidRPr="00FC31D8"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  <w:t xml:space="preserve">НЕКОМЕРЦІЙНЕ </w:t>
      </w:r>
      <w:r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  <w:t xml:space="preserve"> </w:t>
      </w:r>
      <w:r w:rsidRPr="00FC31D8"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  <w:t>ПІДПРИЄМСТВО</w:t>
      </w:r>
    </w:p>
    <w:p w:rsidR="00B41ADC" w:rsidRDefault="00B41ADC" w:rsidP="00B41ADC">
      <w:pPr>
        <w:tabs>
          <w:tab w:val="center" w:pos="4848"/>
          <w:tab w:val="left" w:pos="8925"/>
        </w:tabs>
        <w:spacing w:after="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</w:pPr>
      <w:r w:rsidRPr="00FC31D8"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  <w:t xml:space="preserve">«ШОСТКИНСЬКИЙ </w:t>
      </w:r>
      <w:r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  <w:t xml:space="preserve"> </w:t>
      </w:r>
      <w:r w:rsidRPr="00FC31D8"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  <w:t>РАЙОННИЙ</w:t>
      </w:r>
      <w:r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  <w:t xml:space="preserve"> </w:t>
      </w:r>
      <w:r w:rsidRPr="00FC31D8"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  <w:t xml:space="preserve"> ЦЕНТР</w:t>
      </w:r>
      <w:r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  <w:t xml:space="preserve"> </w:t>
      </w:r>
      <w:r w:rsidRPr="00FC31D8"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  <w:t xml:space="preserve"> ПЕРВИННОЇ</w:t>
      </w:r>
    </w:p>
    <w:p w:rsidR="00B41ADC" w:rsidRDefault="00B41ADC" w:rsidP="00B41ADC">
      <w:pPr>
        <w:tabs>
          <w:tab w:val="center" w:pos="4848"/>
          <w:tab w:val="left" w:pos="8925"/>
        </w:tabs>
        <w:spacing w:after="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</w:pPr>
      <w:r w:rsidRPr="00FC31D8"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  <w:t xml:space="preserve"> МЕДИЧНОЇ</w:t>
      </w:r>
      <w:r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  <w:t xml:space="preserve"> </w:t>
      </w:r>
      <w:r w:rsidRPr="00FC31D8"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  <w:t xml:space="preserve"> (МЕДИКО-САНІТАРНОЇ) </w:t>
      </w:r>
      <w:r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  <w:t xml:space="preserve"> </w:t>
      </w:r>
      <w:r w:rsidRPr="00FC31D8"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  <w:t>ДОПОМОГИ»</w:t>
      </w:r>
    </w:p>
    <w:p w:rsidR="00B41ADC" w:rsidRDefault="00B41ADC" w:rsidP="00B41ADC">
      <w:pPr>
        <w:tabs>
          <w:tab w:val="center" w:pos="4848"/>
          <w:tab w:val="left" w:pos="8925"/>
        </w:tabs>
        <w:spacing w:after="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  <w:t>Шосткинської  районної  ради  Сумської  області</w:t>
      </w:r>
    </w:p>
    <w:p w:rsidR="00B41ADC" w:rsidRPr="00B41ADC" w:rsidRDefault="00B41ADC" w:rsidP="00B41ADC">
      <w:pPr>
        <w:tabs>
          <w:tab w:val="center" w:pos="4848"/>
          <w:tab w:val="left" w:pos="8925"/>
        </w:tabs>
        <w:spacing w:after="0"/>
        <w:jc w:val="center"/>
        <w:rPr>
          <w:rFonts w:ascii="Times New Roman" w:eastAsia="Times New Roman" w:hAnsi="Times New Roman" w:cs="Times New Roman"/>
          <w:b/>
          <w:snapToGrid w:val="0"/>
          <w:color w:val="000000"/>
          <w:sz w:val="24"/>
          <w:szCs w:val="24"/>
          <w:lang w:val="uk-UA" w:eastAsia="ru-RU"/>
        </w:rPr>
      </w:pPr>
    </w:p>
    <w:p w:rsidR="00B41ADC" w:rsidRPr="00B41ADC" w:rsidRDefault="00B41ADC" w:rsidP="00B41ADC">
      <w:pPr>
        <w:tabs>
          <w:tab w:val="center" w:pos="4848"/>
          <w:tab w:val="left" w:pos="892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napToGrid w:val="0"/>
          <w:color w:val="000000"/>
          <w:lang w:val="uk-UA" w:eastAsia="ru-RU"/>
        </w:rPr>
      </w:pPr>
      <w:r w:rsidRPr="00B41ADC">
        <w:rPr>
          <w:rFonts w:ascii="Times New Roman" w:eastAsia="Times New Roman" w:hAnsi="Times New Roman" w:cs="Times New Roman"/>
          <w:b/>
          <w:snapToGrid w:val="0"/>
          <w:color w:val="000000"/>
          <w:lang w:val="uk-UA" w:eastAsia="ru-RU"/>
        </w:rPr>
        <w:t xml:space="preserve">вул. Н-Сіверська, 33, смт Вороніж, Шосткинський р-н,  Сумська область, </w:t>
      </w:r>
    </w:p>
    <w:p w:rsidR="00B41ADC" w:rsidRPr="00B41ADC" w:rsidRDefault="00B41ADC" w:rsidP="00B41ADC">
      <w:pPr>
        <w:tabs>
          <w:tab w:val="center" w:pos="4848"/>
          <w:tab w:val="left" w:pos="892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val="uk-UA" w:eastAsia="ru-RU"/>
        </w:rPr>
      </w:pPr>
      <w:r w:rsidRPr="00B41ADC">
        <w:rPr>
          <w:rFonts w:ascii="Times New Roman" w:eastAsia="Times New Roman" w:hAnsi="Times New Roman" w:cs="Times New Roman"/>
          <w:b/>
          <w:snapToGrid w:val="0"/>
          <w:color w:val="000000"/>
          <w:lang w:val="uk-UA" w:eastAsia="ru-RU"/>
        </w:rPr>
        <w:t xml:space="preserve">41140, </w:t>
      </w:r>
      <w:r w:rsidRPr="00B41ADC">
        <w:rPr>
          <w:rFonts w:ascii="Times New Roman" w:eastAsia="Times New Roman" w:hAnsi="Times New Roman" w:cs="Times New Roman"/>
          <w:b/>
          <w:color w:val="000000"/>
          <w:lang w:val="uk-UA" w:eastAsia="ru-RU"/>
        </w:rPr>
        <w:t>тел. (05449) 7-64-35, e-</w:t>
      </w:r>
      <w:proofErr w:type="spellStart"/>
      <w:r w:rsidRPr="00B41ADC">
        <w:rPr>
          <w:rFonts w:ascii="Times New Roman" w:eastAsia="Times New Roman" w:hAnsi="Times New Roman" w:cs="Times New Roman"/>
          <w:b/>
          <w:color w:val="000000"/>
          <w:lang w:val="uk-UA" w:eastAsia="ru-RU"/>
        </w:rPr>
        <w:t>mail</w:t>
      </w:r>
      <w:proofErr w:type="spellEnd"/>
      <w:r w:rsidRPr="00B41ADC">
        <w:rPr>
          <w:rFonts w:ascii="Times New Roman" w:eastAsia="Times New Roman" w:hAnsi="Times New Roman" w:cs="Times New Roman"/>
          <w:b/>
          <w:color w:val="000000"/>
          <w:lang w:val="uk-UA" w:eastAsia="ru-RU"/>
        </w:rPr>
        <w:t>: shostkarcpmsd2018@ukr.net,</w:t>
      </w:r>
      <w:r w:rsidRPr="00B41ADC">
        <w:rPr>
          <w:b/>
          <w:lang w:val="uk-UA"/>
        </w:rPr>
        <w:t xml:space="preserve"> </w:t>
      </w:r>
      <w:r w:rsidRPr="00B41ADC">
        <w:rPr>
          <w:rFonts w:ascii="Times New Roman" w:eastAsia="Times New Roman" w:hAnsi="Times New Roman" w:cs="Times New Roman"/>
          <w:b/>
          <w:color w:val="000000"/>
          <w:lang w:val="uk-UA" w:eastAsia="ru-RU"/>
        </w:rPr>
        <w:t>код ЄДРПОУ 37078161</w:t>
      </w:r>
    </w:p>
    <w:p w:rsidR="00B41ADC" w:rsidRPr="00F74DC3" w:rsidRDefault="00B41ADC" w:rsidP="00B41ADC">
      <w:pPr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GridTableLight"/>
        <w:tblW w:w="946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1984"/>
        <w:gridCol w:w="1418"/>
        <w:gridCol w:w="1672"/>
        <w:gridCol w:w="2410"/>
      </w:tblGrid>
      <w:tr w:rsidR="00B41ADC" w:rsidTr="00B41ADC">
        <w:tc>
          <w:tcPr>
            <w:tcW w:w="1980" w:type="dxa"/>
          </w:tcPr>
          <w:p w:rsidR="00B41ADC" w:rsidRPr="00E73080" w:rsidRDefault="001B4F0F" w:rsidP="00F376F4">
            <w:pP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25.01.2021</w:t>
            </w:r>
          </w:p>
        </w:tc>
        <w:tc>
          <w:tcPr>
            <w:tcW w:w="1984" w:type="dxa"/>
          </w:tcPr>
          <w:p w:rsidR="00B41ADC" w:rsidRPr="00CF396E" w:rsidRDefault="00B41ADC" w:rsidP="00F376F4">
            <w:pP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E730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№ </w:t>
            </w:r>
            <w:r w:rsidR="00CF396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02-</w:t>
            </w:r>
            <w:r w:rsidR="00F26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08</w:t>
            </w:r>
            <w:r w:rsidR="00CF396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\</w:t>
            </w:r>
            <w:r w:rsidR="00F26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64</w:t>
            </w:r>
          </w:p>
        </w:tc>
        <w:tc>
          <w:tcPr>
            <w:tcW w:w="1418" w:type="dxa"/>
          </w:tcPr>
          <w:p w:rsidR="00B41ADC" w:rsidRPr="00E73080" w:rsidRDefault="00B41ADC" w:rsidP="00F376F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E730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на</w:t>
            </w:r>
          </w:p>
        </w:tc>
        <w:tc>
          <w:tcPr>
            <w:tcW w:w="1672" w:type="dxa"/>
          </w:tcPr>
          <w:p w:rsidR="00B41ADC" w:rsidRPr="0092250A" w:rsidRDefault="00B41ADC" w:rsidP="00F376F4">
            <w:pP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r w:rsidRPr="00E7308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№</w:t>
            </w:r>
            <w:r w:rsidR="0092250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01-28\</w:t>
            </w:r>
            <w:r w:rsidR="00F26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2</w:t>
            </w:r>
          </w:p>
        </w:tc>
        <w:tc>
          <w:tcPr>
            <w:tcW w:w="2410" w:type="dxa"/>
          </w:tcPr>
          <w:p w:rsidR="00B41ADC" w:rsidRPr="00E73080" w:rsidRDefault="001221F9" w:rsidP="00F376F4">
            <w:pPr>
              <w:ind w:firstLine="3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</w:t>
            </w:r>
            <w:r w:rsidR="00B41AD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ід</w:t>
            </w:r>
            <w:r w:rsidR="00F26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F2609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18</w:t>
            </w:r>
            <w:r w:rsidR="00E265C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.01.2021</w:t>
            </w:r>
          </w:p>
        </w:tc>
      </w:tr>
    </w:tbl>
    <w:p w:rsidR="00B41ADC" w:rsidRPr="0092250A" w:rsidRDefault="00B41ADC" w:rsidP="00B41ADC">
      <w:pPr>
        <w:rPr>
          <w:b/>
        </w:rPr>
      </w:pPr>
    </w:p>
    <w:tbl>
      <w:tblPr>
        <w:tblStyle w:val="GridTableLight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06"/>
        <w:gridCol w:w="1281"/>
        <w:gridCol w:w="4111"/>
      </w:tblGrid>
      <w:tr w:rsidR="00B41ADC" w:rsidRPr="0092250A" w:rsidTr="00F376F4">
        <w:trPr>
          <w:gridBefore w:val="2"/>
          <w:wBefore w:w="5387" w:type="dxa"/>
        </w:trPr>
        <w:tc>
          <w:tcPr>
            <w:tcW w:w="4111" w:type="dxa"/>
          </w:tcPr>
          <w:p w:rsidR="00B41ADC" w:rsidRPr="00F26093" w:rsidRDefault="00F26093" w:rsidP="0092250A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ЧУБУЧНІЙ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ВІКТОРІЇ</w:t>
            </w:r>
          </w:p>
        </w:tc>
      </w:tr>
      <w:tr w:rsidR="00B41ADC" w:rsidTr="00F376F4">
        <w:trPr>
          <w:gridAfter w:val="2"/>
          <w:wAfter w:w="5392" w:type="dxa"/>
        </w:trPr>
        <w:tc>
          <w:tcPr>
            <w:tcW w:w="4106" w:type="dxa"/>
          </w:tcPr>
          <w:p w:rsidR="00B41ADC" w:rsidRPr="00962B92" w:rsidRDefault="00B41ADC" w:rsidP="001221F9">
            <w:pPr>
              <w:tabs>
                <w:tab w:val="left" w:pos="7785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62B9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Про </w:t>
            </w:r>
            <w:r w:rsidR="001221F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розгляд запиту</w:t>
            </w:r>
          </w:p>
        </w:tc>
      </w:tr>
    </w:tbl>
    <w:p w:rsidR="00B41ADC" w:rsidRPr="00F70BCA" w:rsidRDefault="00B41ADC" w:rsidP="00B41ADC">
      <w:pPr>
        <w:tabs>
          <w:tab w:val="left" w:pos="7785"/>
        </w:tabs>
        <w:jc w:val="both"/>
      </w:pPr>
    </w:p>
    <w:p w:rsidR="001221F9" w:rsidRPr="000D06D9" w:rsidRDefault="001221F9" w:rsidP="001221F9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hAnsi="Times New Roman" w:cs="Times New Roman"/>
          <w:sz w:val="28"/>
          <w:lang w:val="uk-UA"/>
        </w:rPr>
        <w:t>Адміністрація КНП «</w:t>
      </w:r>
      <w:proofErr w:type="spellStart"/>
      <w:r>
        <w:rPr>
          <w:rFonts w:ascii="Times New Roman" w:hAnsi="Times New Roman" w:cs="Times New Roman"/>
          <w:sz w:val="28"/>
          <w:lang w:val="uk-UA"/>
        </w:rPr>
        <w:t>Шосткинський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районний центр </w:t>
      </w:r>
      <w:r w:rsidR="001B4F0F">
        <w:rPr>
          <w:rFonts w:ascii="Times New Roman" w:hAnsi="Times New Roman" w:cs="Times New Roman"/>
          <w:sz w:val="28"/>
          <w:lang w:val="uk-UA"/>
        </w:rPr>
        <w:t>первинної медичної (медико-санітарної) допомоги</w:t>
      </w:r>
      <w:r>
        <w:rPr>
          <w:rFonts w:ascii="Times New Roman" w:hAnsi="Times New Roman" w:cs="Times New Roman"/>
          <w:sz w:val="28"/>
          <w:lang w:val="uk-UA"/>
        </w:rPr>
        <w:t>»</w:t>
      </w:r>
      <w:r w:rsidR="001B4F0F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1B4F0F">
        <w:rPr>
          <w:rFonts w:ascii="Times New Roman" w:hAnsi="Times New Roman" w:cs="Times New Roman"/>
          <w:sz w:val="28"/>
          <w:lang w:val="uk-UA"/>
        </w:rPr>
        <w:t>Шосткинської</w:t>
      </w:r>
      <w:proofErr w:type="spellEnd"/>
      <w:r w:rsidR="001B4F0F">
        <w:rPr>
          <w:rFonts w:ascii="Times New Roman" w:hAnsi="Times New Roman" w:cs="Times New Roman"/>
          <w:sz w:val="28"/>
          <w:lang w:val="uk-UA"/>
        </w:rPr>
        <w:t xml:space="preserve"> районної ради Сумської області</w:t>
      </w:r>
      <w:r>
        <w:rPr>
          <w:rFonts w:ascii="Times New Roman" w:hAnsi="Times New Roman" w:cs="Times New Roman"/>
          <w:sz w:val="28"/>
          <w:lang w:val="uk-UA"/>
        </w:rPr>
        <w:t xml:space="preserve"> згідно вашого запиту, повідомляє, що вакантні посади в нашому закладі відсутні.</w:t>
      </w:r>
      <w:r w:rsidR="001B4F0F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41ADC" w:rsidRPr="0092250A" w:rsidRDefault="00B41ADC" w:rsidP="00B41AD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Style w:val="GridTableLight"/>
        <w:tblW w:w="949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4"/>
        <w:gridCol w:w="2268"/>
        <w:gridCol w:w="3261"/>
      </w:tblGrid>
      <w:tr w:rsidR="00B41ADC" w:rsidRPr="00962B92" w:rsidTr="00F376F4">
        <w:trPr>
          <w:trHeight w:val="70"/>
        </w:trPr>
        <w:tc>
          <w:tcPr>
            <w:tcW w:w="3964" w:type="dxa"/>
          </w:tcPr>
          <w:p w:rsidR="00B41ADC" w:rsidRPr="00962B92" w:rsidRDefault="00B41ADC" w:rsidP="00F376F4">
            <w:pPr>
              <w:pStyle w:val="a3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62B9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Головний лікар</w:t>
            </w:r>
          </w:p>
        </w:tc>
        <w:tc>
          <w:tcPr>
            <w:tcW w:w="2268" w:type="dxa"/>
          </w:tcPr>
          <w:p w:rsidR="00B41ADC" w:rsidRPr="00962B92" w:rsidRDefault="00B41ADC" w:rsidP="00F376F4">
            <w:pPr>
              <w:pStyle w:val="a3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261" w:type="dxa"/>
          </w:tcPr>
          <w:p w:rsidR="00B41ADC" w:rsidRPr="00962B92" w:rsidRDefault="007144DA" w:rsidP="00F376F4">
            <w:pPr>
              <w:pStyle w:val="a3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              Ольга</w:t>
            </w:r>
            <w:r w:rsidR="00B41ADC" w:rsidRPr="00962B9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ПУРИС</w:t>
            </w:r>
          </w:p>
        </w:tc>
      </w:tr>
    </w:tbl>
    <w:p w:rsidR="00B41ADC" w:rsidRDefault="00B41ADC" w:rsidP="00B41ADC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B41ADC" w:rsidRDefault="00B41ADC" w:rsidP="00B41ADC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1221F9" w:rsidRDefault="001221F9" w:rsidP="00B41ADC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</w:p>
    <w:p w:rsidR="001221F9" w:rsidRDefault="001221F9" w:rsidP="00B41ADC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</w:p>
    <w:p w:rsidR="001221F9" w:rsidRDefault="001221F9" w:rsidP="00B41ADC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</w:p>
    <w:p w:rsidR="001221F9" w:rsidRDefault="001221F9" w:rsidP="00B41ADC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</w:p>
    <w:p w:rsidR="001221F9" w:rsidRDefault="001221F9" w:rsidP="00B41ADC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</w:p>
    <w:p w:rsidR="001221F9" w:rsidRDefault="001221F9" w:rsidP="00B41ADC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</w:p>
    <w:p w:rsidR="001221F9" w:rsidRDefault="001221F9" w:rsidP="00B41ADC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</w:p>
    <w:p w:rsidR="001221F9" w:rsidRDefault="001221F9" w:rsidP="00B41ADC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</w:p>
    <w:p w:rsidR="001221F9" w:rsidRDefault="001221F9" w:rsidP="00B41ADC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</w:p>
    <w:p w:rsidR="001221F9" w:rsidRDefault="001221F9" w:rsidP="00B41ADC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</w:p>
    <w:p w:rsidR="001221F9" w:rsidRDefault="001221F9" w:rsidP="00B41ADC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</w:p>
    <w:p w:rsidR="001221F9" w:rsidRDefault="001221F9" w:rsidP="00B41ADC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</w:p>
    <w:p w:rsidR="001221F9" w:rsidRDefault="001221F9" w:rsidP="00B41ADC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</w:p>
    <w:p w:rsidR="005E3274" w:rsidRPr="00B41ADC" w:rsidRDefault="001221F9" w:rsidP="00B41ADC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Галина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Ястребова</w:t>
      </w:r>
      <w:proofErr w:type="spellEnd"/>
      <w:r w:rsidR="00B41ADC">
        <w:rPr>
          <w:rFonts w:ascii="Times New Roman" w:hAnsi="Times New Roman" w:cs="Times New Roman"/>
          <w:sz w:val="28"/>
          <w:szCs w:val="28"/>
          <w:lang w:val="uk-UA"/>
        </w:rPr>
        <w:t xml:space="preserve"> (05449) 76435</w:t>
      </w:r>
    </w:p>
    <w:sectPr w:rsidR="005E3274" w:rsidRPr="00B41ADC" w:rsidSect="00F74DC3">
      <w:pgSz w:w="11906" w:h="16838"/>
      <w:pgMar w:top="1134" w:right="70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attachedTemplate r:id="rId1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44DA"/>
    <w:rsid w:val="001221F9"/>
    <w:rsid w:val="001B4F0F"/>
    <w:rsid w:val="005E3274"/>
    <w:rsid w:val="007144DA"/>
    <w:rsid w:val="0092250A"/>
    <w:rsid w:val="00B41ADC"/>
    <w:rsid w:val="00B41C42"/>
    <w:rsid w:val="00C31CA4"/>
    <w:rsid w:val="00CF396E"/>
    <w:rsid w:val="00D335D1"/>
    <w:rsid w:val="00D45FF9"/>
    <w:rsid w:val="00E265C2"/>
    <w:rsid w:val="00E66EAE"/>
    <w:rsid w:val="00F26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B41A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B41ADC"/>
  </w:style>
  <w:style w:type="table" w:customStyle="1" w:styleId="GridTableLight">
    <w:name w:val="Grid Table Light"/>
    <w:basedOn w:val="a1"/>
    <w:uiPriority w:val="40"/>
    <w:rsid w:val="00B41ADC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B41A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1A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B41A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B41ADC"/>
  </w:style>
  <w:style w:type="table" w:customStyle="1" w:styleId="GridTableLight">
    <w:name w:val="Grid Table Light"/>
    <w:basedOn w:val="a1"/>
    <w:uiPriority w:val="40"/>
    <w:rsid w:val="00B41ADC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B41A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1A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esktop\&#1064;&#1040;&#1041;&#1051;&#1054;&#1053;,%20&#1041;&#1051;&#1040;&#1053;&#1050;\&#1064;&#1040;&#1041;&#1051;&#1054;&#1053;%20&#1083;&#1080;&#1089;&#1090;%20&#1085;&#1072;&#1082;&#1072;&#1079;%20&#1086;&#1079;&#1085;&#1072;&#1081;&#1086;&#1084;&#1083;&#1077;&#1085;&#1085;&#1103;\&#1064;&#1040;&#1041;&#1051;&#1054;&#1053;%20&#1051;&#1048;&#1057;&#1058;%20&#1055;&#1052;&#1057;&#1044;(&#1057;&#1090;&#1072;&#1088;&#1080;&#1081;)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ШАБЛОН ЛИСТ ПМСД(Старий)</Template>
  <TotalTime>0</TotalTime>
  <Pages>1</Pages>
  <Words>110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Допомога Первинна</cp:lastModifiedBy>
  <cp:revision>3</cp:revision>
  <cp:lastPrinted>2021-01-25T10:57:00Z</cp:lastPrinted>
  <dcterms:created xsi:type="dcterms:W3CDTF">2021-01-25T10:57:00Z</dcterms:created>
  <dcterms:modified xsi:type="dcterms:W3CDTF">2021-01-25T10:57:00Z</dcterms:modified>
</cp:coreProperties>
</file>